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F308C" w14:textId="60FEA954" w:rsidR="0030691F" w:rsidRPr="004F156C" w:rsidRDefault="0030691F" w:rsidP="0030691F">
      <w:pPr>
        <w:tabs>
          <w:tab w:val="left" w:pos="0"/>
        </w:tabs>
        <w:ind w:right="18"/>
        <w:jc w:val="center"/>
        <w:rPr>
          <w:rFonts w:asciiTheme="minorHAnsi" w:hAnsiTheme="minorHAnsi"/>
          <w:b/>
          <w:smallCaps/>
          <w:sz w:val="40"/>
          <w:szCs w:val="40"/>
        </w:rPr>
      </w:pPr>
      <w:r w:rsidRPr="004F156C">
        <w:rPr>
          <w:rFonts w:asciiTheme="minorHAnsi" w:hAnsiTheme="minorHAnsi"/>
          <w:b/>
          <w:smallCaps/>
          <w:sz w:val="40"/>
          <w:szCs w:val="40"/>
        </w:rPr>
        <w:t>U</w:t>
      </w:r>
      <w:r w:rsidR="008C058A">
        <w:rPr>
          <w:rFonts w:asciiTheme="minorHAnsi" w:hAnsiTheme="minorHAnsi"/>
          <w:b/>
          <w:smallCaps/>
          <w:sz w:val="40"/>
          <w:szCs w:val="40"/>
        </w:rPr>
        <w:t>C</w:t>
      </w:r>
      <w:r w:rsidRPr="004F156C">
        <w:rPr>
          <w:rFonts w:asciiTheme="minorHAnsi" w:hAnsiTheme="minorHAnsi"/>
          <w:b/>
          <w:smallCaps/>
          <w:sz w:val="40"/>
          <w:szCs w:val="40"/>
        </w:rPr>
        <w:t xml:space="preserve"> Davis</w:t>
      </w:r>
      <w:r w:rsidR="008C058A">
        <w:rPr>
          <w:rFonts w:asciiTheme="minorHAnsi" w:hAnsiTheme="minorHAnsi"/>
          <w:b/>
          <w:smallCaps/>
          <w:sz w:val="40"/>
          <w:szCs w:val="40"/>
        </w:rPr>
        <w:t xml:space="preserve"> Natural Reserve System</w:t>
      </w:r>
    </w:p>
    <w:p w14:paraId="3D92B7E3" w14:textId="77777777" w:rsidR="0030691F" w:rsidRPr="008C058A" w:rsidRDefault="0030691F" w:rsidP="0030691F">
      <w:pPr>
        <w:jc w:val="center"/>
        <w:rPr>
          <w:rFonts w:asciiTheme="minorHAnsi" w:hAnsiTheme="minorHAnsi"/>
          <w:b/>
          <w:sz w:val="32"/>
          <w:szCs w:val="32"/>
        </w:rPr>
      </w:pPr>
    </w:p>
    <w:p w14:paraId="40A54BE4" w14:textId="47AA1F2E" w:rsidR="0030691F" w:rsidRDefault="00250137" w:rsidP="0030691F">
      <w:pPr>
        <w:jc w:val="center"/>
        <w:rPr>
          <w:rFonts w:asciiTheme="minorHAnsi" w:hAnsiTheme="minorHAnsi"/>
          <w:b/>
          <w:smallCaps/>
          <w:sz w:val="40"/>
          <w:szCs w:val="40"/>
        </w:rPr>
      </w:pPr>
      <w:r w:rsidRPr="004F156C">
        <w:rPr>
          <w:rFonts w:asciiTheme="minorHAnsi" w:hAnsiTheme="minorHAnsi"/>
          <w:b/>
          <w:smallCaps/>
          <w:sz w:val="40"/>
          <w:szCs w:val="40"/>
        </w:rPr>
        <w:t>202</w:t>
      </w:r>
      <w:r w:rsidR="001F3E85">
        <w:rPr>
          <w:rFonts w:asciiTheme="minorHAnsi" w:hAnsiTheme="minorHAnsi"/>
          <w:b/>
          <w:smallCaps/>
          <w:sz w:val="40"/>
          <w:szCs w:val="40"/>
        </w:rPr>
        <w:t>6</w:t>
      </w:r>
      <w:r w:rsidRPr="004F156C">
        <w:rPr>
          <w:rFonts w:asciiTheme="minorHAnsi" w:hAnsiTheme="minorHAnsi"/>
          <w:b/>
          <w:smallCaps/>
          <w:sz w:val="40"/>
          <w:szCs w:val="40"/>
        </w:rPr>
        <w:t xml:space="preserve"> Maurer</w:t>
      </w:r>
      <w:r w:rsidR="008C058A">
        <w:rPr>
          <w:rFonts w:asciiTheme="minorHAnsi" w:hAnsiTheme="minorHAnsi"/>
          <w:b/>
          <w:smallCaps/>
          <w:sz w:val="40"/>
          <w:szCs w:val="40"/>
        </w:rPr>
        <w:t>-</w:t>
      </w:r>
      <w:r w:rsidRPr="004F156C">
        <w:rPr>
          <w:rFonts w:asciiTheme="minorHAnsi" w:hAnsiTheme="minorHAnsi"/>
          <w:b/>
          <w:smallCaps/>
          <w:sz w:val="40"/>
          <w:szCs w:val="40"/>
        </w:rPr>
        <w:t>Timm Endowme</w:t>
      </w:r>
      <w:r w:rsidR="004F156C">
        <w:rPr>
          <w:rFonts w:asciiTheme="minorHAnsi" w:hAnsiTheme="minorHAnsi"/>
          <w:b/>
          <w:smallCaps/>
          <w:sz w:val="40"/>
          <w:szCs w:val="40"/>
        </w:rPr>
        <w:t>nt</w:t>
      </w:r>
      <w:r w:rsidR="0030691F" w:rsidRPr="004F156C">
        <w:rPr>
          <w:rFonts w:asciiTheme="minorHAnsi" w:hAnsiTheme="minorHAnsi"/>
          <w:b/>
          <w:smallCaps/>
          <w:sz w:val="40"/>
          <w:szCs w:val="40"/>
        </w:rPr>
        <w:t xml:space="preserve"> Student Research Grants</w:t>
      </w:r>
    </w:p>
    <w:p w14:paraId="0A00B937" w14:textId="7703FE8B" w:rsidR="008C058A" w:rsidRPr="008C058A" w:rsidRDefault="008C058A" w:rsidP="0030691F">
      <w:pPr>
        <w:jc w:val="center"/>
        <w:rPr>
          <w:rFonts w:asciiTheme="minorHAnsi" w:hAnsiTheme="minorHAnsi"/>
          <w:bCs/>
          <w:smallCaps/>
          <w:sz w:val="36"/>
          <w:szCs w:val="36"/>
        </w:rPr>
      </w:pPr>
      <w:r w:rsidRPr="008C058A">
        <w:rPr>
          <w:rFonts w:asciiTheme="minorHAnsi" w:hAnsiTheme="minorHAnsi"/>
          <w:bCs/>
          <w:smallCaps/>
          <w:sz w:val="36"/>
          <w:szCs w:val="36"/>
        </w:rPr>
        <w:t>For work at Quail Ridge and/or Stebbins Cold Canyon</w:t>
      </w:r>
    </w:p>
    <w:p w14:paraId="205D4E29" w14:textId="77777777" w:rsidR="0030691F" w:rsidRDefault="00F86933" w:rsidP="0030691F">
      <w:pPr>
        <w:jc w:val="center"/>
        <w:rPr>
          <w:rFonts w:ascii="Palatino" w:hAnsi="Palatino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372673D2" wp14:editId="5936093E">
                <wp:simplePos x="0" y="0"/>
                <wp:positionH relativeFrom="column">
                  <wp:posOffset>27940</wp:posOffset>
                </wp:positionH>
                <wp:positionV relativeFrom="paragraph">
                  <wp:posOffset>38735</wp:posOffset>
                </wp:positionV>
                <wp:extent cx="6675755" cy="635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6757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74B9A" id="Line 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pt,3.05pt" to="527.8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" o:allowincell="f" strokeweight="1pt">
                <v:stroke startarrowwidth="narrow" startarrowlength="short" endarrowwidth="narrow" endarrowlength="short"/>
                <o:lock v:ext="edit" shapetype="f"/>
              </v:line>
            </w:pict>
          </mc:Fallback>
        </mc:AlternateContent>
      </w:r>
    </w:p>
    <w:p w14:paraId="368C36B0" w14:textId="53121DBA" w:rsidR="0030691F" w:rsidRDefault="0030691F" w:rsidP="0030691F">
      <w:pPr>
        <w:jc w:val="center"/>
        <w:rPr>
          <w:rFonts w:ascii="Palatino" w:hAnsi="Palatino"/>
          <w:b/>
          <w:sz w:val="28"/>
        </w:rPr>
      </w:pPr>
      <w:r>
        <w:rPr>
          <w:rFonts w:ascii="Palatino" w:hAnsi="Palatino"/>
          <w:b/>
          <w:sz w:val="28"/>
        </w:rPr>
        <w:t xml:space="preserve">APPLICATION </w:t>
      </w:r>
      <w:r w:rsidR="007B0EDF">
        <w:rPr>
          <w:rFonts w:ascii="Palatino" w:hAnsi="Palatino"/>
          <w:b/>
          <w:sz w:val="28"/>
        </w:rPr>
        <w:t xml:space="preserve">and ATTACHMENTS </w:t>
      </w:r>
      <w:r>
        <w:rPr>
          <w:rFonts w:ascii="Palatino" w:hAnsi="Palatino"/>
          <w:b/>
          <w:sz w:val="28"/>
        </w:rPr>
        <w:t xml:space="preserve">(Due 5:00 pm, </w:t>
      </w:r>
      <w:r w:rsidR="001F3E85">
        <w:rPr>
          <w:rFonts w:ascii="Palatino" w:hAnsi="Palatino"/>
          <w:b/>
          <w:sz w:val="28"/>
        </w:rPr>
        <w:t>February</w:t>
      </w:r>
      <w:r w:rsidR="003C3998">
        <w:rPr>
          <w:rFonts w:ascii="Palatino" w:hAnsi="Palatino"/>
          <w:b/>
          <w:sz w:val="28"/>
        </w:rPr>
        <w:t xml:space="preserve"> 1</w:t>
      </w:r>
      <w:r>
        <w:rPr>
          <w:rFonts w:ascii="Palatino" w:hAnsi="Palatino"/>
          <w:b/>
          <w:sz w:val="28"/>
        </w:rPr>
        <w:t>, 202</w:t>
      </w:r>
      <w:r w:rsidR="001F3E85">
        <w:rPr>
          <w:rFonts w:ascii="Palatino" w:hAnsi="Palatino"/>
          <w:b/>
          <w:sz w:val="28"/>
        </w:rPr>
        <w:t>6</w:t>
      </w:r>
      <w:r>
        <w:rPr>
          <w:rFonts w:ascii="Palatino" w:hAnsi="Palatino"/>
          <w:b/>
          <w:sz w:val="28"/>
        </w:rPr>
        <w:t>)</w:t>
      </w:r>
    </w:p>
    <w:p w14:paraId="6E22AD8F" w14:textId="77777777" w:rsidR="008C058A" w:rsidRDefault="008C058A" w:rsidP="0030691F">
      <w:pPr>
        <w:rPr>
          <w:rFonts w:ascii="Palatino" w:hAnsi="Palatino"/>
          <w:sz w:val="20"/>
        </w:rPr>
      </w:pPr>
    </w:p>
    <w:p w14:paraId="6C8A0253" w14:textId="432B84C4" w:rsidR="0030691F" w:rsidRDefault="0030691F" w:rsidP="0030691F">
      <w:pPr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t xml:space="preserve">INSTRUCTIONS:  Applicants must provide all requested information within the spaces provided.  Type font should be no smaller than 10-point.  </w:t>
      </w:r>
      <w:r w:rsidRPr="00937653">
        <w:rPr>
          <w:rFonts w:ascii="Palatino" w:hAnsi="Palatino"/>
          <w:b/>
          <w:sz w:val="20"/>
        </w:rPr>
        <w:t xml:space="preserve">Applications should be submitted to </w:t>
      </w:r>
      <w:r w:rsidR="007B0EDF">
        <w:rPr>
          <w:rFonts w:ascii="Palatino" w:hAnsi="Palatino"/>
          <w:b/>
          <w:sz w:val="20"/>
        </w:rPr>
        <w:t>Gary Bucciarelli</w:t>
      </w:r>
      <w:r w:rsidR="00250137">
        <w:rPr>
          <w:rFonts w:ascii="Palatino" w:hAnsi="Palatino"/>
          <w:b/>
          <w:sz w:val="20"/>
        </w:rPr>
        <w:t xml:space="preserve"> at </w:t>
      </w:r>
      <w:r w:rsidR="007B0EDF">
        <w:rPr>
          <w:rFonts w:ascii="Palatino" w:hAnsi="Palatino"/>
          <w:b/>
          <w:sz w:val="20"/>
        </w:rPr>
        <w:t>garyb</w:t>
      </w:r>
      <w:r w:rsidR="00250137">
        <w:rPr>
          <w:rFonts w:ascii="Palatino" w:hAnsi="Palatino"/>
          <w:b/>
          <w:sz w:val="20"/>
        </w:rPr>
        <w:t>@ucdavis.edu</w:t>
      </w:r>
    </w:p>
    <w:p w14:paraId="058821F7" w14:textId="77777777" w:rsidR="0030691F" w:rsidRDefault="0030691F" w:rsidP="0030691F">
      <w:pPr>
        <w:rPr>
          <w:rFonts w:ascii="Palatino" w:hAnsi="Palatino"/>
        </w:rPr>
      </w:pPr>
    </w:p>
    <w:p w14:paraId="528BC54A" w14:textId="697A3D3D" w:rsidR="0030691F" w:rsidRDefault="0030691F" w:rsidP="0030691F">
      <w:pPr>
        <w:pStyle w:val="Heading8"/>
      </w:pPr>
      <w:r>
        <w:t>APPLICAN</w:t>
      </w:r>
      <w:r w:rsidR="00560EA9">
        <w:t>T</w:t>
      </w:r>
      <w:r>
        <w:t xml:space="preserve"> INFORMATION </w:t>
      </w:r>
    </w:p>
    <w:p w14:paraId="571C8970" w14:textId="77777777" w:rsidR="00250137" w:rsidRPr="00250137" w:rsidRDefault="00250137" w:rsidP="00250137"/>
    <w:p w14:paraId="7CD17A8E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Name:</w:t>
      </w:r>
    </w:p>
    <w:p w14:paraId="0B5796DF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3A439119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Mailing address:</w:t>
      </w:r>
    </w:p>
    <w:p w14:paraId="4D224CBD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37E6D4A3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2D785339" w14:textId="1EE0062E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Campus academic department / graduate program</w:t>
      </w:r>
      <w:r w:rsidR="00560EA9">
        <w:rPr>
          <w:rFonts w:ascii="Palatino" w:hAnsi="Palatino"/>
          <w:b/>
          <w:sz w:val="20"/>
        </w:rPr>
        <w:t xml:space="preserve"> / major (if undergraduate)</w:t>
      </w:r>
      <w:r>
        <w:rPr>
          <w:rFonts w:ascii="Palatino" w:hAnsi="Palatino"/>
          <w:b/>
          <w:sz w:val="20"/>
        </w:rPr>
        <w:t>:</w:t>
      </w:r>
    </w:p>
    <w:p w14:paraId="7C1D7BA8" w14:textId="77777777" w:rsidR="004F156C" w:rsidRDefault="004F156C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121DE6F4" w14:textId="7D43A370" w:rsidR="0030691F" w:rsidRDefault="007B0ED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Year of study:</w:t>
      </w:r>
    </w:p>
    <w:p w14:paraId="222C3D03" w14:textId="77777777" w:rsidR="007B0EDF" w:rsidRDefault="007B0ED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2031C921" w14:textId="456DD90A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Daytime phone number:</w:t>
      </w:r>
    </w:p>
    <w:p w14:paraId="30FDAA17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0E73098D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E-mail address:</w:t>
      </w:r>
    </w:p>
    <w:p w14:paraId="6E422DDA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7BE5F6E8" w14:textId="77777777" w:rsidR="004F156C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Advisor:</w:t>
      </w:r>
      <w:r>
        <w:rPr>
          <w:rFonts w:ascii="Palatino" w:hAnsi="Palatino"/>
          <w:b/>
          <w:sz w:val="20"/>
        </w:rPr>
        <w:tab/>
      </w:r>
      <w:r>
        <w:rPr>
          <w:rFonts w:ascii="Palatino" w:hAnsi="Palatino"/>
          <w:b/>
          <w:sz w:val="20"/>
        </w:rPr>
        <w:tab/>
      </w:r>
      <w:r>
        <w:rPr>
          <w:rFonts w:ascii="Palatino" w:hAnsi="Palatino"/>
          <w:b/>
          <w:sz w:val="20"/>
        </w:rPr>
        <w:tab/>
      </w:r>
      <w:r>
        <w:rPr>
          <w:rFonts w:ascii="Palatino" w:hAnsi="Palatino"/>
          <w:b/>
          <w:sz w:val="20"/>
        </w:rPr>
        <w:tab/>
        <w:t xml:space="preserve">      </w:t>
      </w:r>
    </w:p>
    <w:p w14:paraId="403E2615" w14:textId="77777777" w:rsidR="004F156C" w:rsidRDefault="004F156C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2B47BA96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Advisor’s E-mail address:</w:t>
      </w:r>
    </w:p>
    <w:p w14:paraId="79CDE6DA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6B1E3BA5" w14:textId="77777777" w:rsidR="004F156C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 xml:space="preserve">Have </w:t>
      </w:r>
      <w:proofErr w:type="gramStart"/>
      <w:r>
        <w:rPr>
          <w:rFonts w:ascii="Palatino" w:hAnsi="Palatino"/>
          <w:b/>
          <w:sz w:val="20"/>
        </w:rPr>
        <w:t>you previously</w:t>
      </w:r>
      <w:proofErr w:type="gramEnd"/>
      <w:r>
        <w:rPr>
          <w:rFonts w:ascii="Palatino" w:hAnsi="Palatino"/>
          <w:b/>
          <w:sz w:val="20"/>
        </w:rPr>
        <w:t xml:space="preserve"> received an NRS or Mathias </w:t>
      </w:r>
      <w:proofErr w:type="gramStart"/>
      <w:r>
        <w:rPr>
          <w:rFonts w:ascii="Palatino" w:hAnsi="Palatino"/>
          <w:b/>
          <w:sz w:val="20"/>
        </w:rPr>
        <w:t>Grant ?</w:t>
      </w:r>
      <w:proofErr w:type="gramEnd"/>
      <w:r>
        <w:rPr>
          <w:rFonts w:ascii="Palatino" w:hAnsi="Palatino"/>
          <w:b/>
          <w:sz w:val="20"/>
        </w:rPr>
        <w:t xml:space="preserve">   </w:t>
      </w:r>
      <w:r>
        <w:rPr>
          <w:rFonts w:ascii="Palatino" w:hAnsi="Palatino"/>
          <w:b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Palatino" w:hAnsi="Palatino"/>
          <w:b/>
          <w:sz w:val="20"/>
        </w:rPr>
        <w:instrText xml:space="preserve"> FORMCHECKBOX </w:instrText>
      </w:r>
      <w:r>
        <w:rPr>
          <w:rFonts w:ascii="Palatino" w:hAnsi="Palatino"/>
          <w:b/>
          <w:sz w:val="20"/>
        </w:rPr>
      </w:r>
      <w:r>
        <w:rPr>
          <w:rFonts w:ascii="Palatino" w:hAnsi="Palatino"/>
          <w:b/>
          <w:sz w:val="20"/>
        </w:rPr>
        <w:fldChar w:fldCharType="separate"/>
      </w:r>
      <w:r>
        <w:rPr>
          <w:rFonts w:ascii="Palatino" w:hAnsi="Palatino"/>
          <w:b/>
          <w:sz w:val="20"/>
        </w:rPr>
        <w:fldChar w:fldCharType="end"/>
      </w:r>
      <w:bookmarkEnd w:id="0"/>
      <w:r>
        <w:rPr>
          <w:rFonts w:ascii="Palatino" w:hAnsi="Palatino"/>
          <w:b/>
          <w:sz w:val="20"/>
        </w:rPr>
        <w:t xml:space="preserve"> yes     </w:t>
      </w:r>
      <w:r>
        <w:rPr>
          <w:rFonts w:ascii="Palatino" w:hAnsi="Palatino"/>
          <w:b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Palatino" w:hAnsi="Palatino"/>
          <w:b/>
          <w:sz w:val="20"/>
        </w:rPr>
        <w:instrText xml:space="preserve"> FORMCHECKBOX </w:instrText>
      </w:r>
      <w:r>
        <w:rPr>
          <w:rFonts w:ascii="Palatino" w:hAnsi="Palatino"/>
          <w:b/>
          <w:sz w:val="20"/>
        </w:rPr>
      </w:r>
      <w:r>
        <w:rPr>
          <w:rFonts w:ascii="Palatino" w:hAnsi="Palatino"/>
          <w:b/>
          <w:sz w:val="20"/>
        </w:rPr>
        <w:fldChar w:fldCharType="separate"/>
      </w:r>
      <w:r>
        <w:rPr>
          <w:rFonts w:ascii="Palatino" w:hAnsi="Palatino"/>
          <w:b/>
          <w:sz w:val="20"/>
        </w:rPr>
        <w:fldChar w:fldCharType="end"/>
      </w:r>
      <w:bookmarkEnd w:id="1"/>
      <w:r>
        <w:rPr>
          <w:rFonts w:ascii="Palatino" w:hAnsi="Palatino"/>
          <w:b/>
          <w:sz w:val="20"/>
        </w:rPr>
        <w:t xml:space="preserve"> no   </w:t>
      </w:r>
    </w:p>
    <w:p w14:paraId="01E30BED" w14:textId="670062B8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(this is not a disqualifying question)</w:t>
      </w:r>
    </w:p>
    <w:p w14:paraId="14D81466" w14:textId="77777777" w:rsidR="00866E0A" w:rsidRDefault="00866E0A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7E4D349F" w14:textId="77777777" w:rsidR="0030691F" w:rsidRDefault="0030691F" w:rsidP="00866E0A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ind w:firstLine="720"/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If yes, for which reserve and for what dates?</w:t>
      </w:r>
    </w:p>
    <w:p w14:paraId="72E8BA70" w14:textId="77777777" w:rsidR="004F156C" w:rsidRDefault="004F156C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65454336" w14:textId="77777777" w:rsidR="0030691F" w:rsidRDefault="0030691F" w:rsidP="0030691F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2D305771" w14:textId="77777777" w:rsidR="0030691F" w:rsidRDefault="0030691F" w:rsidP="0030691F">
      <w:pPr>
        <w:rPr>
          <w:rFonts w:ascii="Palatino" w:hAnsi="Palatino"/>
        </w:rPr>
      </w:pPr>
    </w:p>
    <w:p w14:paraId="1900BF15" w14:textId="77777777" w:rsidR="007B0EDF" w:rsidRDefault="007B0EDF" w:rsidP="0030691F">
      <w:pPr>
        <w:rPr>
          <w:rFonts w:ascii="Palatino" w:hAnsi="Palatino"/>
          <w:b/>
        </w:rPr>
      </w:pPr>
    </w:p>
    <w:p w14:paraId="7BD51021" w14:textId="77777777" w:rsidR="007B0EDF" w:rsidRDefault="007B0EDF" w:rsidP="0030691F">
      <w:pPr>
        <w:rPr>
          <w:rFonts w:ascii="Palatino" w:hAnsi="Palatino"/>
          <w:b/>
        </w:rPr>
      </w:pPr>
    </w:p>
    <w:p w14:paraId="113CE7F3" w14:textId="77777777" w:rsidR="007B0EDF" w:rsidRDefault="007B0EDF" w:rsidP="0030691F">
      <w:pPr>
        <w:rPr>
          <w:rFonts w:ascii="Palatino" w:hAnsi="Palatino"/>
          <w:b/>
        </w:rPr>
      </w:pPr>
    </w:p>
    <w:p w14:paraId="1DA6118E" w14:textId="77777777" w:rsidR="007B0EDF" w:rsidRDefault="007B0EDF" w:rsidP="0030691F">
      <w:pPr>
        <w:rPr>
          <w:rFonts w:ascii="Palatino" w:hAnsi="Palatino"/>
          <w:b/>
        </w:rPr>
      </w:pPr>
    </w:p>
    <w:p w14:paraId="16FDACEC" w14:textId="77777777" w:rsidR="007B0EDF" w:rsidRDefault="007B0EDF" w:rsidP="0030691F">
      <w:pPr>
        <w:rPr>
          <w:rFonts w:ascii="Palatino" w:hAnsi="Palatino"/>
          <w:b/>
        </w:rPr>
      </w:pPr>
    </w:p>
    <w:p w14:paraId="47250332" w14:textId="77777777" w:rsidR="007B0EDF" w:rsidRDefault="007B0EDF" w:rsidP="0030691F">
      <w:pPr>
        <w:rPr>
          <w:rFonts w:ascii="Palatino" w:hAnsi="Palatino"/>
          <w:b/>
        </w:rPr>
      </w:pPr>
    </w:p>
    <w:p w14:paraId="6148FC3C" w14:textId="77777777" w:rsidR="007B0EDF" w:rsidRDefault="007B0EDF" w:rsidP="0030691F">
      <w:pPr>
        <w:rPr>
          <w:rFonts w:ascii="Palatino" w:hAnsi="Palatino"/>
          <w:b/>
        </w:rPr>
      </w:pPr>
    </w:p>
    <w:p w14:paraId="79F06385" w14:textId="77777777" w:rsidR="007B0EDF" w:rsidRDefault="007B0EDF" w:rsidP="0030691F">
      <w:pPr>
        <w:rPr>
          <w:rFonts w:ascii="Palatino" w:hAnsi="Palatino"/>
          <w:b/>
        </w:rPr>
      </w:pPr>
    </w:p>
    <w:p w14:paraId="3E9A6DAA" w14:textId="37B3B444" w:rsidR="007B0EDF" w:rsidRDefault="00866E0A" w:rsidP="0030691F">
      <w:pPr>
        <w:rPr>
          <w:rFonts w:ascii="Palatino" w:hAnsi="Palatino"/>
          <w:b/>
        </w:rPr>
      </w:pPr>
      <w:r>
        <w:rPr>
          <w:rFonts w:ascii="Palatino" w:hAnsi="Palatino"/>
          <w:sz w:val="18"/>
        </w:rPr>
        <w:t>University of California, Davis, Natural Reserve System - Application Form-Student Research Grants - Page 1</w:t>
      </w:r>
    </w:p>
    <w:p w14:paraId="32976850" w14:textId="33A7920B" w:rsidR="0030691F" w:rsidRDefault="0030691F" w:rsidP="0030691F">
      <w:pPr>
        <w:rPr>
          <w:rFonts w:ascii="Palatino" w:hAnsi="Palatino"/>
          <w:b/>
          <w:sz w:val="20"/>
        </w:rPr>
      </w:pPr>
      <w:r>
        <w:rPr>
          <w:rFonts w:ascii="Palatino" w:hAnsi="Palatino"/>
          <w:b/>
        </w:rPr>
        <w:lastRenderedPageBreak/>
        <w:t>RESEARCH DESCRIPTION (</w:t>
      </w:r>
      <w:r>
        <w:rPr>
          <w:rFonts w:ascii="Palatino" w:hAnsi="Palatino"/>
          <w:b/>
          <w:sz w:val="20"/>
        </w:rPr>
        <w:t>Be clear, concise</w:t>
      </w:r>
      <w:r w:rsidR="00D3130B">
        <w:rPr>
          <w:rFonts w:ascii="Palatino" w:hAnsi="Palatino"/>
          <w:b/>
          <w:sz w:val="20"/>
        </w:rPr>
        <w:t>,</w:t>
      </w:r>
      <w:r>
        <w:rPr>
          <w:rFonts w:ascii="Palatino" w:hAnsi="Palatino"/>
          <w:b/>
          <w:sz w:val="20"/>
        </w:rPr>
        <w:t xml:space="preserve"> and complete.  Please explain and justify the research to the review panel.)</w:t>
      </w:r>
    </w:p>
    <w:p w14:paraId="75898BDE" w14:textId="77777777" w:rsidR="00250137" w:rsidRDefault="00250137" w:rsidP="0030691F">
      <w:pPr>
        <w:rPr>
          <w:rFonts w:ascii="Palatino" w:hAnsi="Palatino"/>
          <w:b/>
          <w:sz w:val="20"/>
        </w:rPr>
      </w:pPr>
    </w:p>
    <w:p w14:paraId="38C7B670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Title of research project:</w:t>
      </w:r>
    </w:p>
    <w:p w14:paraId="2CAF3A9C" w14:textId="77777777" w:rsidR="00D3130B" w:rsidRDefault="00D3130B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59684A90" w14:textId="77777777" w:rsidR="00D3130B" w:rsidRDefault="00D3130B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110152A1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7ACB9592" w14:textId="23CB0F53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Natural Reserve(s) to be used</w:t>
      </w:r>
      <w:r w:rsidR="008C058A">
        <w:rPr>
          <w:rFonts w:ascii="Palatino" w:hAnsi="Palatino"/>
          <w:b/>
          <w:sz w:val="20"/>
        </w:rPr>
        <w:t xml:space="preserve"> (may be several, but must include Quail Ridge and/or Stebbins Cold Canyon)</w:t>
      </w:r>
      <w:r>
        <w:rPr>
          <w:rFonts w:ascii="Palatino" w:hAnsi="Palatino"/>
          <w:b/>
          <w:sz w:val="20"/>
        </w:rPr>
        <w:t>:</w:t>
      </w:r>
    </w:p>
    <w:p w14:paraId="3A4D8B4E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4BE60DF8" w14:textId="77777777" w:rsidR="00D3130B" w:rsidRDefault="00D3130B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5BE00D18" w14:textId="77777777" w:rsidR="00866E0A" w:rsidRDefault="00866E0A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0D657336" w14:textId="48861BA9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Purpose of research project:</w:t>
      </w:r>
    </w:p>
    <w:p w14:paraId="08019E76" w14:textId="77777777" w:rsidR="004F156C" w:rsidRDefault="004F156C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533639AD" w14:textId="77777777" w:rsidR="00D3130B" w:rsidRDefault="00D3130B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624F8786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200F0C2E" w14:textId="2F3373CE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How is the reserve important to the study?</w:t>
      </w:r>
    </w:p>
    <w:p w14:paraId="63EE781B" w14:textId="4E828E95" w:rsidR="00866E0A" w:rsidRDefault="00866E0A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01A4BDC1" w14:textId="0AE27D49" w:rsidR="00866E0A" w:rsidRDefault="00866E0A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2DED1E3B" w14:textId="77777777" w:rsidR="00866E0A" w:rsidRDefault="00866E0A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12142DAC" w14:textId="4F69049B" w:rsidR="00866E0A" w:rsidRDefault="00866E0A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Relationship to master's or dissertation research?</w:t>
      </w:r>
    </w:p>
    <w:p w14:paraId="7C52F4C8" w14:textId="77777777" w:rsidR="004F156C" w:rsidRDefault="004F156C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1585A614" w14:textId="77777777" w:rsidR="004F156C" w:rsidRDefault="004F156C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</w:p>
    <w:p w14:paraId="2FE0889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A89DF65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2DACDFE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4100B44B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60C88B5E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39CAF50F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2DE1AD70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EF7D172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5C47B2D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2F668CB4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42A27D66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2CAC9DBA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283EA54E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883612A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518715F3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33DC0A5E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108AD767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7795425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42824C19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25CB400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6951B11D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FB0DF5E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34A82E44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2E4F9097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4076D3CF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3FAF9060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E144F09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0E0E49E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310B1861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06017796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428F3BF3" w14:textId="77777777" w:rsidR="00866E0A" w:rsidRDefault="00866E0A" w:rsidP="00D3130B">
      <w:pPr>
        <w:jc w:val="center"/>
        <w:rPr>
          <w:rFonts w:ascii="Palatino" w:hAnsi="Palatino"/>
          <w:sz w:val="18"/>
        </w:rPr>
      </w:pPr>
    </w:p>
    <w:p w14:paraId="53E5FD19" w14:textId="3D08BDD1" w:rsidR="0030691F" w:rsidRPr="00D3130B" w:rsidRDefault="00866E0A" w:rsidP="00D3130B">
      <w:pPr>
        <w:jc w:val="center"/>
        <w:rPr>
          <w:rFonts w:ascii="Palatino" w:hAnsi="Palatino"/>
          <w:sz w:val="18"/>
        </w:rPr>
      </w:pPr>
      <w:r>
        <w:rPr>
          <w:rFonts w:ascii="Palatino" w:hAnsi="Palatino"/>
          <w:sz w:val="18"/>
        </w:rPr>
        <w:t>University of California, Davis, Natural Reserve System - Application Form-Student Research Grants - Page 2</w:t>
      </w:r>
      <w:r w:rsidR="0030691F">
        <w:rPr>
          <w:rFonts w:ascii="Palatino" w:hAnsi="Palatino"/>
          <w:sz w:val="18"/>
        </w:rPr>
        <w:br w:type="page"/>
      </w:r>
      <w:r w:rsidR="0030691F">
        <w:rPr>
          <w:rFonts w:ascii="Palatino" w:hAnsi="Palatino"/>
          <w:b/>
        </w:rPr>
        <w:lastRenderedPageBreak/>
        <w:t xml:space="preserve">RESEARCH DESCRIPTION </w:t>
      </w:r>
      <w:r w:rsidR="0030691F">
        <w:rPr>
          <w:rFonts w:ascii="Palatino" w:hAnsi="Palatino"/>
          <w:b/>
          <w:sz w:val="20"/>
        </w:rPr>
        <w:t>(continued)</w:t>
      </w:r>
    </w:p>
    <w:p w14:paraId="392B90E8" w14:textId="7CB16901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  <w:r>
        <w:rPr>
          <w:rFonts w:ascii="Palatino" w:hAnsi="Palatino"/>
          <w:b/>
          <w:sz w:val="20"/>
        </w:rPr>
        <w:t xml:space="preserve">Research objectives.  As appropriate for your discipline, provide complete information, including:  hypotheses, experimental/project design, methods, anticipated analyses, assessments, or exhibitions, and anticipated significance (as applicable).  Please indicate how the research has relevance to or relies on the Natural Reserve System. </w:t>
      </w:r>
      <w:r w:rsidRPr="003F2BD9">
        <w:rPr>
          <w:rFonts w:ascii="Palatino" w:hAnsi="Palatino"/>
          <w:b/>
          <w:sz w:val="20"/>
        </w:rPr>
        <w:t xml:space="preserve"> Limit description to the space provided on pages </w:t>
      </w:r>
      <w:r w:rsidR="00866E0A">
        <w:rPr>
          <w:rFonts w:ascii="Palatino" w:hAnsi="Palatino"/>
          <w:b/>
          <w:sz w:val="20"/>
        </w:rPr>
        <w:t>3</w:t>
      </w:r>
      <w:r w:rsidRPr="003F2BD9">
        <w:rPr>
          <w:rFonts w:ascii="Palatino" w:hAnsi="Palatino"/>
          <w:b/>
          <w:sz w:val="20"/>
        </w:rPr>
        <w:t xml:space="preserve"> and </w:t>
      </w:r>
      <w:r w:rsidR="00866E0A">
        <w:rPr>
          <w:rFonts w:ascii="Palatino" w:hAnsi="Palatino"/>
          <w:b/>
          <w:sz w:val="20"/>
        </w:rPr>
        <w:t>4</w:t>
      </w:r>
      <w:r w:rsidRPr="003F2BD9">
        <w:rPr>
          <w:rFonts w:ascii="Palatino" w:hAnsi="Palatino"/>
          <w:b/>
          <w:sz w:val="20"/>
        </w:rPr>
        <w:t>.</w:t>
      </w:r>
      <w:r>
        <w:rPr>
          <w:rFonts w:ascii="Palatino" w:hAnsi="Palatino"/>
          <w:b/>
          <w:sz w:val="20"/>
        </w:rPr>
        <w:t xml:space="preserve"> </w:t>
      </w:r>
    </w:p>
    <w:p w14:paraId="5762F28A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9FF854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2AA9CDC4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F47962B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858D1C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274972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DD8C262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FA62169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35CA3F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140C21D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07BE5EA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1C30188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C2AAB31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BF66C11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79C85F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1ACD357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D8A02E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29E59D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FE98BF5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DAB23B3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98560D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CE2127E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17EC508E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FDB16D3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307822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219FD46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A1622E6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E459B6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F68E5E9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6490DC4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BA1BDD1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6FBDBC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72C68B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DBA307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AE2F67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016F366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B846FA9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22BC9DE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9029C55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434348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1D116F5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D6A9A01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DA312D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417CE2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04D740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26692F06" w14:textId="75513E01" w:rsidR="0030691F" w:rsidRDefault="0030691F" w:rsidP="0030691F">
      <w:pPr>
        <w:jc w:val="center"/>
        <w:rPr>
          <w:rFonts w:ascii="Palatino" w:hAnsi="Palatino"/>
          <w:sz w:val="18"/>
        </w:rPr>
      </w:pPr>
      <w:r>
        <w:rPr>
          <w:rFonts w:ascii="Palatino" w:hAnsi="Palatino"/>
          <w:sz w:val="18"/>
        </w:rPr>
        <w:t>University of California, Davis, Natural Reserve System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>-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>Application Form-Student Research Grants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>-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 xml:space="preserve">Page </w:t>
      </w:r>
      <w:r w:rsidR="00866E0A">
        <w:rPr>
          <w:rFonts w:ascii="Palatino" w:hAnsi="Palatino"/>
          <w:sz w:val="18"/>
        </w:rPr>
        <w:t>3</w:t>
      </w:r>
      <w:r>
        <w:rPr>
          <w:rFonts w:ascii="Palatino" w:hAnsi="Palatino"/>
          <w:sz w:val="18"/>
        </w:rPr>
        <w:br w:type="page"/>
      </w:r>
    </w:p>
    <w:p w14:paraId="2C3DC409" w14:textId="77777777" w:rsidR="0030691F" w:rsidRDefault="0030691F" w:rsidP="0030691F">
      <w:pPr>
        <w:rPr>
          <w:rFonts w:ascii="Palatino" w:hAnsi="Palatino"/>
          <w:b/>
          <w:sz w:val="20"/>
        </w:rPr>
      </w:pPr>
      <w:r>
        <w:rPr>
          <w:rFonts w:ascii="Palatino" w:hAnsi="Palatino"/>
          <w:b/>
        </w:rPr>
        <w:lastRenderedPageBreak/>
        <w:t xml:space="preserve">RESEARCH DESCRIPTION </w:t>
      </w:r>
      <w:r>
        <w:rPr>
          <w:rFonts w:ascii="Palatino" w:hAnsi="Palatino"/>
          <w:b/>
          <w:sz w:val="20"/>
        </w:rPr>
        <w:t>(continued)</w:t>
      </w:r>
    </w:p>
    <w:p w14:paraId="5896525A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19E232AB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15BE9A26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C2C56FB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C11B75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2EB394D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A61EF32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A222B00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6BD8970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6F270DA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843DAB2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6E29B175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089CAB1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131C570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D702B0E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330C254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109BEF4E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9382E32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B510A1C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EFD94C3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2140C659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D05FF13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A176553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6E9710CB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46C2E76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53F424E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6DF713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50744B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12E4E6D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279B52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2287A15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25E03F7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26F0594E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6D9ED655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1916249" w14:textId="04BF5332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Time schedule</w:t>
      </w:r>
    </w:p>
    <w:p w14:paraId="4174311C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218CC78E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0D0635C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58092EB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0911AAF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09B99933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036E31D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44B3A21B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A5EC618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60E249DA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643826CE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59359B47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7892E8F4" w14:textId="77777777" w:rsidR="0030691F" w:rsidRDefault="0030691F" w:rsidP="0030691F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Palatino" w:hAnsi="Palatino"/>
          <w:sz w:val="20"/>
        </w:rPr>
      </w:pPr>
    </w:p>
    <w:p w14:paraId="36FFC3A4" w14:textId="131607F7" w:rsidR="0030691F" w:rsidRDefault="0030691F" w:rsidP="0030691F">
      <w:pPr>
        <w:jc w:val="center"/>
        <w:rPr>
          <w:rFonts w:ascii="Palatino" w:hAnsi="Palatino"/>
          <w:sz w:val="18"/>
        </w:rPr>
      </w:pPr>
      <w:r>
        <w:rPr>
          <w:rFonts w:ascii="Palatino" w:hAnsi="Palatino"/>
          <w:sz w:val="18"/>
        </w:rPr>
        <w:t>University of California, Davis, Natural Reserve System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>-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>Application Form-Student Research Grants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>-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 xml:space="preserve">Page </w:t>
      </w:r>
      <w:r w:rsidR="00866E0A">
        <w:rPr>
          <w:rFonts w:ascii="Palatino" w:hAnsi="Palatino"/>
          <w:sz w:val="18"/>
        </w:rPr>
        <w:t>4</w:t>
      </w:r>
      <w:r>
        <w:rPr>
          <w:rFonts w:ascii="Palatino" w:hAnsi="Palatino"/>
          <w:sz w:val="18"/>
        </w:rPr>
        <w:br w:type="page"/>
      </w:r>
    </w:p>
    <w:p w14:paraId="0D012CBE" w14:textId="77777777" w:rsidR="0030691F" w:rsidRDefault="0030691F" w:rsidP="0030691F">
      <w:pPr>
        <w:rPr>
          <w:rFonts w:ascii="Palatino" w:hAnsi="Palatino"/>
          <w:b/>
          <w:sz w:val="20"/>
        </w:rPr>
      </w:pPr>
      <w:r>
        <w:rPr>
          <w:rFonts w:ascii="Palatino" w:hAnsi="Palatino"/>
          <w:b/>
        </w:rPr>
        <w:lastRenderedPageBreak/>
        <w:t>BUDGET INFORMATION</w:t>
      </w:r>
    </w:p>
    <w:tbl>
      <w:tblPr>
        <w:tblW w:w="99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50"/>
        <w:gridCol w:w="3870"/>
        <w:gridCol w:w="4050"/>
        <w:gridCol w:w="360"/>
        <w:gridCol w:w="1080"/>
        <w:gridCol w:w="270"/>
      </w:tblGrid>
      <w:tr w:rsidR="0030691F" w14:paraId="6AA5299D" w14:textId="77777777" w:rsidTr="008E0045">
        <w:trPr>
          <w:cantSplit/>
        </w:trPr>
        <w:tc>
          <w:tcPr>
            <w:tcW w:w="998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1E376A" w14:textId="2B1EF76E" w:rsidR="0030691F" w:rsidRDefault="0030691F" w:rsidP="008E0045">
            <w:pPr>
              <w:pStyle w:val="tpxbold"/>
              <w:spacing w:before="0" w:beforeAutospacing="0" w:after="0" w:afterAutospacing="0"/>
              <w:rPr>
                <w:rFonts w:ascii="Palatino" w:hAnsi="Palatino"/>
                <w:bCs w:val="0"/>
                <w:kern w:val="18"/>
                <w:szCs w:val="20"/>
              </w:rPr>
            </w:pPr>
            <w:r>
              <w:rPr>
                <w:rFonts w:ascii="Palatino" w:hAnsi="Palatino"/>
                <w:bCs w:val="0"/>
                <w:kern w:val="18"/>
                <w:szCs w:val="20"/>
              </w:rPr>
              <w:t xml:space="preserve">List the items for which support is requested, their cost, and the total amount requested. Funding may be requested for: necessary supplies and minor equipment; reserve fees; travel </w:t>
            </w:r>
            <w:r w:rsidR="00866E0A">
              <w:rPr>
                <w:rFonts w:ascii="Palatino" w:hAnsi="Palatino"/>
                <w:bCs w:val="0"/>
                <w:kern w:val="18"/>
                <w:szCs w:val="20"/>
              </w:rPr>
              <w:t>for field work</w:t>
            </w:r>
            <w:r>
              <w:rPr>
                <w:rFonts w:ascii="Palatino" w:hAnsi="Palatino"/>
                <w:bCs w:val="0"/>
                <w:kern w:val="18"/>
                <w:szCs w:val="20"/>
              </w:rPr>
              <w:t xml:space="preserve">; special logistical costs; </w:t>
            </w:r>
            <w:r w:rsidR="00866E0A">
              <w:rPr>
                <w:rFonts w:ascii="Palatino" w:hAnsi="Palatino"/>
                <w:bCs w:val="0"/>
                <w:kern w:val="18"/>
                <w:szCs w:val="20"/>
              </w:rPr>
              <w:t>undergraduate assistants</w:t>
            </w:r>
            <w:r>
              <w:rPr>
                <w:rFonts w:ascii="Palatino" w:hAnsi="Palatino"/>
                <w:bCs w:val="0"/>
                <w:kern w:val="18"/>
                <w:szCs w:val="20"/>
              </w:rPr>
              <w:t xml:space="preserve">, etc. </w:t>
            </w:r>
            <w:r>
              <w:rPr>
                <w:rFonts w:ascii="Palatino" w:hAnsi="Palatino"/>
                <w:bCs w:val="0"/>
                <w:kern w:val="18"/>
                <w:szCs w:val="20"/>
                <w:u w:val="single"/>
              </w:rPr>
              <w:t>Non-allowable categories</w:t>
            </w:r>
            <w:r>
              <w:rPr>
                <w:rFonts w:ascii="Palatino" w:hAnsi="Palatino"/>
                <w:bCs w:val="0"/>
                <w:kern w:val="18"/>
                <w:szCs w:val="20"/>
              </w:rPr>
              <w:t xml:space="preserve"> include:  travel to scholarly meetings; preparation of thesis copy; publication costs; purchase of classroom books; purchase of computers and printers; </w:t>
            </w:r>
            <w:r w:rsidRPr="0095340E">
              <w:rPr>
                <w:rFonts w:ascii="Palatino" w:hAnsi="Palatino"/>
                <w:bCs w:val="0"/>
                <w:kern w:val="18"/>
                <w:szCs w:val="20"/>
              </w:rPr>
              <w:t>food</w:t>
            </w:r>
            <w:r>
              <w:rPr>
                <w:rFonts w:ascii="Palatino" w:hAnsi="Palatino"/>
                <w:bCs w:val="0"/>
                <w:kern w:val="18"/>
                <w:szCs w:val="20"/>
              </w:rPr>
              <w:t>.</w:t>
            </w:r>
          </w:p>
          <w:p w14:paraId="7F408E6F" w14:textId="77777777" w:rsidR="0030691F" w:rsidRDefault="0030691F" w:rsidP="008E0045">
            <w:pPr>
              <w:pStyle w:val="CommentText"/>
              <w:rPr>
                <w:rFonts w:ascii="Palatino" w:eastAsia="Times New Roman" w:hAnsi="Palatino"/>
                <w:kern w:val="18"/>
              </w:rPr>
            </w:pPr>
          </w:p>
        </w:tc>
      </w:tr>
      <w:tr w:rsidR="0030691F" w14:paraId="29BE8571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5D3A69FD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2500F5B7" w14:textId="77777777" w:rsidR="0030691F" w:rsidRDefault="0030691F" w:rsidP="008E0045">
            <w:pPr>
              <w:pStyle w:val="CommentText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 xml:space="preserve">Supplies and minor equipment (itemize) </w:t>
            </w:r>
          </w:p>
        </w:tc>
        <w:tc>
          <w:tcPr>
            <w:tcW w:w="4050" w:type="dxa"/>
            <w:tcBorders>
              <w:bottom w:val="single" w:sz="2" w:space="0" w:color="auto"/>
            </w:tcBorders>
          </w:tcPr>
          <w:p w14:paraId="30DF290D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7C369AB5" w14:textId="4AD422EA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1080" w:type="dxa"/>
          </w:tcPr>
          <w:p w14:paraId="55D9FA6D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26691E5C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7B4DA9D2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0D12079C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07BAB10F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4050" w:type="dxa"/>
            <w:tcBorders>
              <w:bottom w:val="single" w:sz="2" w:space="0" w:color="auto"/>
            </w:tcBorders>
          </w:tcPr>
          <w:p w14:paraId="20274792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1DF16B95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1080" w:type="dxa"/>
          </w:tcPr>
          <w:p w14:paraId="51B8E7CE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3DA197E9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 xml:space="preserve">     </w:t>
            </w:r>
          </w:p>
        </w:tc>
      </w:tr>
      <w:tr w:rsidR="0030691F" w14:paraId="5F26691D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6D78D7DF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4FFE6625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4050" w:type="dxa"/>
            <w:tcBorders>
              <w:top w:val="single" w:sz="2" w:space="0" w:color="auto"/>
              <w:bottom w:val="single" w:sz="2" w:space="0" w:color="auto"/>
            </w:tcBorders>
          </w:tcPr>
          <w:p w14:paraId="6DA17514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66155FB9" w14:textId="474C4153" w:rsidR="0030691F" w:rsidRDefault="005A401C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>$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0625EE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4FEA009D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7EFDF736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5F9B74D2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3870" w:type="dxa"/>
          </w:tcPr>
          <w:p w14:paraId="69DD7CB8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4050" w:type="dxa"/>
          </w:tcPr>
          <w:p w14:paraId="71069647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360" w:type="dxa"/>
          </w:tcPr>
          <w:p w14:paraId="24C0102A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738E429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5C95EEFB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</w:tr>
      <w:tr w:rsidR="0030691F" w14:paraId="11AAB3A0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7001BF43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0E1355DE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 xml:space="preserve">Fees charged by the reserve (itemize) </w:t>
            </w:r>
          </w:p>
        </w:tc>
        <w:tc>
          <w:tcPr>
            <w:tcW w:w="4050" w:type="dxa"/>
            <w:tcBorders>
              <w:bottom w:val="single" w:sz="2" w:space="0" w:color="auto"/>
            </w:tcBorders>
          </w:tcPr>
          <w:p w14:paraId="16D1E81D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0DC2586F" w14:textId="204C6250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1080" w:type="dxa"/>
          </w:tcPr>
          <w:p w14:paraId="73C76121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42E621C7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06B41C6F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5CB9BCEB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 xml:space="preserve">                                                           </w:t>
            </w:r>
          </w:p>
        </w:tc>
        <w:tc>
          <w:tcPr>
            <w:tcW w:w="3870" w:type="dxa"/>
          </w:tcPr>
          <w:p w14:paraId="5C915B43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4050" w:type="dxa"/>
            <w:tcBorders>
              <w:top w:val="single" w:sz="2" w:space="0" w:color="auto"/>
              <w:bottom w:val="single" w:sz="2" w:space="0" w:color="auto"/>
            </w:tcBorders>
          </w:tcPr>
          <w:p w14:paraId="4F66F5A7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3BEAD91E" w14:textId="2D644897" w:rsidR="0030691F" w:rsidRDefault="005A401C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>$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B981862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54EC4230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140D8EAD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46B37E81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3870" w:type="dxa"/>
          </w:tcPr>
          <w:p w14:paraId="6F08ECD5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4050" w:type="dxa"/>
            <w:tcBorders>
              <w:top w:val="single" w:sz="2" w:space="0" w:color="auto"/>
            </w:tcBorders>
          </w:tcPr>
          <w:p w14:paraId="44729CA4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360" w:type="dxa"/>
          </w:tcPr>
          <w:p w14:paraId="7BF023C1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6989DB2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67E695CC" w14:textId="77777777" w:rsidR="0030691F" w:rsidRDefault="0030691F" w:rsidP="008E0045">
            <w:pPr>
              <w:rPr>
                <w:rFonts w:ascii="Palatino" w:hAnsi="Palatino"/>
                <w:sz w:val="14"/>
              </w:rPr>
            </w:pPr>
          </w:p>
        </w:tc>
      </w:tr>
      <w:tr w:rsidR="0030691F" w14:paraId="50772371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672734F9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66282226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 xml:space="preserve">Travel </w:t>
            </w:r>
          </w:p>
        </w:tc>
        <w:tc>
          <w:tcPr>
            <w:tcW w:w="4050" w:type="dxa"/>
            <w:tcBorders>
              <w:bottom w:val="single" w:sz="2" w:space="0" w:color="auto"/>
            </w:tcBorders>
          </w:tcPr>
          <w:p w14:paraId="2CB30903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6B6D7F92" w14:textId="425B4CE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1080" w:type="dxa"/>
          </w:tcPr>
          <w:p w14:paraId="62C3E8D1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10C77F9B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5A401C" w14:paraId="49A1D240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0597807E" w14:textId="77777777" w:rsidR="005A401C" w:rsidRDefault="005A401C" w:rsidP="005A401C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 xml:space="preserve"> </w:t>
            </w:r>
          </w:p>
        </w:tc>
        <w:tc>
          <w:tcPr>
            <w:tcW w:w="3870" w:type="dxa"/>
          </w:tcPr>
          <w:p w14:paraId="20291E78" w14:textId="77777777" w:rsidR="005A401C" w:rsidRDefault="005A401C" w:rsidP="005A401C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4050" w:type="dxa"/>
            <w:tcBorders>
              <w:top w:val="single" w:sz="2" w:space="0" w:color="auto"/>
              <w:bottom w:val="single" w:sz="4" w:space="0" w:color="auto"/>
            </w:tcBorders>
          </w:tcPr>
          <w:p w14:paraId="64829A03" w14:textId="57ECA0FA" w:rsidR="005A401C" w:rsidRDefault="005A401C" w:rsidP="005A401C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015B5CAE" w14:textId="77777777" w:rsidR="005A401C" w:rsidRDefault="005A401C" w:rsidP="005A401C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1080" w:type="dxa"/>
          </w:tcPr>
          <w:p w14:paraId="28FF2ECB" w14:textId="77777777" w:rsidR="005A401C" w:rsidRDefault="005A401C" w:rsidP="005A401C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60B2E255" w14:textId="77777777" w:rsidR="005A401C" w:rsidRDefault="005A401C" w:rsidP="005A401C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512D9BAA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600BAAAE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3A9FAF5A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 xml:space="preserve"> 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2" w:space="0" w:color="auto"/>
            </w:tcBorders>
          </w:tcPr>
          <w:p w14:paraId="1B16D6E1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563E3EA4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>$</w:t>
            </w:r>
          </w:p>
        </w:tc>
        <w:tc>
          <w:tcPr>
            <w:tcW w:w="1080" w:type="dxa"/>
            <w:tcBorders>
              <w:bottom w:val="single" w:sz="2" w:space="0" w:color="auto"/>
            </w:tcBorders>
          </w:tcPr>
          <w:p w14:paraId="2CF60FAB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76C3D0C9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48705776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5DB9B148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37D2FFE8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4050" w:type="dxa"/>
          </w:tcPr>
          <w:p w14:paraId="34B03E93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685D5854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1080" w:type="dxa"/>
          </w:tcPr>
          <w:p w14:paraId="601280EE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40E91250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79D84D0A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18D81FE3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364C0F06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 xml:space="preserve">Other </w:t>
            </w:r>
            <w:r>
              <w:rPr>
                <w:rFonts w:ascii="Palatino" w:hAnsi="Palatino"/>
                <w:sz w:val="18"/>
              </w:rPr>
              <w:t>(see non-allowable categories above)</w:t>
            </w:r>
          </w:p>
        </w:tc>
        <w:tc>
          <w:tcPr>
            <w:tcW w:w="4050" w:type="dxa"/>
            <w:tcBorders>
              <w:bottom w:val="single" w:sz="2" w:space="0" w:color="auto"/>
            </w:tcBorders>
          </w:tcPr>
          <w:p w14:paraId="1EE91E91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70465BCB" w14:textId="7DA8AD5B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1080" w:type="dxa"/>
          </w:tcPr>
          <w:p w14:paraId="563C60A6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65549B57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7104449B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7A10832C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668529A4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4050" w:type="dxa"/>
            <w:tcBorders>
              <w:top w:val="single" w:sz="2" w:space="0" w:color="auto"/>
              <w:bottom w:val="single" w:sz="4" w:space="0" w:color="auto"/>
            </w:tcBorders>
          </w:tcPr>
          <w:p w14:paraId="1D9B5FC2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6CB54D85" w14:textId="4B0F7179" w:rsidR="0030691F" w:rsidRDefault="005A401C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>$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26BE26D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7FDA33DB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5A401C" w14:paraId="4C7EF98A" w14:textId="77777777" w:rsidTr="005A401C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60FDC20B" w14:textId="77777777" w:rsidR="005A401C" w:rsidRDefault="005A401C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020A12D4" w14:textId="77777777" w:rsidR="005A401C" w:rsidRDefault="005A401C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4050" w:type="dxa"/>
            <w:tcBorders>
              <w:top w:val="single" w:sz="4" w:space="0" w:color="auto"/>
            </w:tcBorders>
          </w:tcPr>
          <w:p w14:paraId="5780FD52" w14:textId="77777777" w:rsidR="005A401C" w:rsidRDefault="005A401C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60" w:type="dxa"/>
          </w:tcPr>
          <w:p w14:paraId="0A831660" w14:textId="77777777" w:rsidR="005A401C" w:rsidRDefault="005A401C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1FE1459" w14:textId="77777777" w:rsidR="005A401C" w:rsidRDefault="005A401C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6B5F925D" w14:textId="77777777" w:rsidR="005A401C" w:rsidRDefault="005A401C" w:rsidP="008E0045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7F5ACA9A" w14:textId="77777777" w:rsidTr="008E0045">
        <w:trPr>
          <w:cantSplit/>
        </w:trPr>
        <w:tc>
          <w:tcPr>
            <w:tcW w:w="350" w:type="dxa"/>
            <w:tcBorders>
              <w:left w:val="single" w:sz="6" w:space="0" w:color="auto"/>
            </w:tcBorders>
          </w:tcPr>
          <w:p w14:paraId="4BC8DC61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3870" w:type="dxa"/>
          </w:tcPr>
          <w:p w14:paraId="73BB48A1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4050" w:type="dxa"/>
          </w:tcPr>
          <w:p w14:paraId="72DE4F0F" w14:textId="311EE419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>Total request ($</w:t>
            </w:r>
            <w:r w:rsidR="005A401C">
              <w:rPr>
                <w:rFonts w:ascii="Palatino" w:hAnsi="Palatino"/>
                <w:sz w:val="20"/>
              </w:rPr>
              <w:t>2</w:t>
            </w:r>
            <w:r w:rsidR="00D3130B">
              <w:rPr>
                <w:rFonts w:ascii="Palatino" w:hAnsi="Palatino"/>
                <w:sz w:val="20"/>
              </w:rPr>
              <w:t>5</w:t>
            </w:r>
            <w:r>
              <w:rPr>
                <w:rFonts w:ascii="Palatino" w:hAnsi="Palatino"/>
                <w:sz w:val="20"/>
              </w:rPr>
              <w:t>00 maximum*):</w:t>
            </w:r>
          </w:p>
        </w:tc>
        <w:tc>
          <w:tcPr>
            <w:tcW w:w="360" w:type="dxa"/>
          </w:tcPr>
          <w:p w14:paraId="558BD4FB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>$</w:t>
            </w:r>
          </w:p>
        </w:tc>
        <w:tc>
          <w:tcPr>
            <w:tcW w:w="1080" w:type="dxa"/>
            <w:tcBorders>
              <w:bottom w:val="single" w:sz="2" w:space="0" w:color="auto"/>
            </w:tcBorders>
          </w:tcPr>
          <w:p w14:paraId="707675A0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  <w:tc>
          <w:tcPr>
            <w:tcW w:w="270" w:type="dxa"/>
            <w:tcBorders>
              <w:right w:val="single" w:sz="6" w:space="0" w:color="auto"/>
            </w:tcBorders>
          </w:tcPr>
          <w:p w14:paraId="0B8B702B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</w:tc>
      </w:tr>
      <w:tr w:rsidR="0030691F" w14:paraId="2F0B9888" w14:textId="77777777" w:rsidTr="008E0045">
        <w:trPr>
          <w:cantSplit/>
        </w:trPr>
        <w:tc>
          <w:tcPr>
            <w:tcW w:w="9980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B83DC" w14:textId="77777777" w:rsidR="0030691F" w:rsidRDefault="0030691F" w:rsidP="008E0045">
            <w:pPr>
              <w:rPr>
                <w:rFonts w:ascii="Palatino" w:hAnsi="Palatino"/>
                <w:sz w:val="18"/>
              </w:rPr>
            </w:pPr>
          </w:p>
          <w:p w14:paraId="0F9E69F7" w14:textId="72149B4B" w:rsidR="00D3130B" w:rsidRPr="005A401C" w:rsidRDefault="005A401C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b/>
                <w:sz w:val="20"/>
                <w:szCs w:val="20"/>
              </w:rPr>
              <w:t>*</w:t>
            </w:r>
            <w:r>
              <w:rPr>
                <w:sz w:val="22"/>
              </w:rPr>
              <w:t xml:space="preserve"> </w:t>
            </w:r>
            <w:r w:rsidRPr="005A401C">
              <w:rPr>
                <w:rFonts w:ascii="Palatino" w:hAnsi="Palatino"/>
                <w:sz w:val="20"/>
              </w:rPr>
              <w:t>In exceptional circumstances, larger award amounts may be considered.</w:t>
            </w:r>
          </w:p>
          <w:p w14:paraId="3C5E64C3" w14:textId="77777777" w:rsidR="005A401C" w:rsidRPr="005A401C" w:rsidRDefault="005A401C" w:rsidP="008E0045">
            <w:pPr>
              <w:rPr>
                <w:rFonts w:ascii="Palatino" w:hAnsi="Palatino"/>
                <w:sz w:val="20"/>
              </w:rPr>
            </w:pPr>
          </w:p>
          <w:p w14:paraId="4B53D071" w14:textId="1B968914" w:rsidR="0030691F" w:rsidRPr="00D3130B" w:rsidRDefault="0030691F" w:rsidP="008E0045">
            <w:pPr>
              <w:rPr>
                <w:rFonts w:ascii="Palatino" w:hAnsi="Palatino"/>
                <w:b/>
                <w:sz w:val="20"/>
                <w:szCs w:val="20"/>
              </w:rPr>
            </w:pPr>
            <w:r w:rsidRPr="00D3130B">
              <w:rPr>
                <w:rFonts w:ascii="Palatino" w:hAnsi="Palatino"/>
                <w:b/>
                <w:sz w:val="20"/>
                <w:szCs w:val="20"/>
              </w:rPr>
              <w:t xml:space="preserve">List all sources of funding for this project, including grants pending or awarded to you or your supervising faculty member, and state how this grant will supplement these other sources.   </w:t>
            </w:r>
          </w:p>
          <w:p w14:paraId="65E05408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  <w:p w14:paraId="6A04B5C2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  <w:p w14:paraId="51BDC12C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  <w:p w14:paraId="77A88BD3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</w:p>
          <w:p w14:paraId="18090B80" w14:textId="77777777" w:rsidR="0030691F" w:rsidRDefault="0030691F" w:rsidP="008E0045">
            <w:pPr>
              <w:rPr>
                <w:rFonts w:ascii="Palatino" w:hAnsi="Palatino"/>
                <w:sz w:val="20"/>
              </w:rPr>
            </w:pPr>
            <w:r>
              <w:rPr>
                <w:rFonts w:ascii="Palatino" w:hAnsi="Palatino"/>
                <w:sz w:val="20"/>
              </w:rPr>
              <w:t xml:space="preserve">                                                                                                                   </w:t>
            </w:r>
          </w:p>
          <w:p w14:paraId="2E0AEC11" w14:textId="072C9810" w:rsidR="0030691F" w:rsidRPr="00D3130B" w:rsidRDefault="0030691F" w:rsidP="008E0045">
            <w:pPr>
              <w:rPr>
                <w:rFonts w:ascii="Palatino" w:hAnsi="Palatino"/>
                <w:sz w:val="20"/>
                <w:szCs w:val="20"/>
              </w:rPr>
            </w:pPr>
            <w:r w:rsidRPr="00D3130B">
              <w:rPr>
                <w:rFonts w:ascii="Palatino" w:hAnsi="Palatino"/>
                <w:b/>
                <w:sz w:val="20"/>
                <w:szCs w:val="20"/>
              </w:rPr>
              <w:t xml:space="preserve">Budget </w:t>
            </w:r>
            <w:r w:rsidR="005A401C">
              <w:rPr>
                <w:rFonts w:ascii="Palatino" w:hAnsi="Palatino"/>
                <w:b/>
                <w:sz w:val="20"/>
                <w:szCs w:val="20"/>
              </w:rPr>
              <w:t>Justification</w:t>
            </w:r>
            <w:r w:rsidRPr="00D3130B">
              <w:rPr>
                <w:rFonts w:ascii="Palatino" w:hAnsi="Palatino"/>
                <w:b/>
                <w:sz w:val="20"/>
                <w:szCs w:val="20"/>
              </w:rPr>
              <w:t xml:space="preserve"> </w:t>
            </w:r>
          </w:p>
          <w:p w14:paraId="740F1559" w14:textId="77777777" w:rsidR="0030691F" w:rsidRDefault="0030691F" w:rsidP="008E0045">
            <w:pPr>
              <w:rPr>
                <w:rFonts w:ascii="Palatino" w:hAnsi="Palatino"/>
                <w:sz w:val="18"/>
              </w:rPr>
            </w:pPr>
          </w:p>
          <w:p w14:paraId="01B2FAFC" w14:textId="54D25914" w:rsidR="0030691F" w:rsidRDefault="0030691F" w:rsidP="008E0045">
            <w:pPr>
              <w:rPr>
                <w:rFonts w:ascii="Palatino" w:hAnsi="Palatino"/>
                <w:sz w:val="18"/>
              </w:rPr>
            </w:pPr>
          </w:p>
          <w:p w14:paraId="24B0481B" w14:textId="19CB069B" w:rsidR="005A401C" w:rsidRDefault="005A401C" w:rsidP="008E0045">
            <w:pPr>
              <w:rPr>
                <w:rFonts w:ascii="Palatino" w:hAnsi="Palatino"/>
                <w:sz w:val="18"/>
              </w:rPr>
            </w:pPr>
          </w:p>
          <w:p w14:paraId="1CC93723" w14:textId="6E54F07C" w:rsidR="005A401C" w:rsidRDefault="005A401C" w:rsidP="008E0045">
            <w:pPr>
              <w:rPr>
                <w:rFonts w:ascii="Palatino" w:hAnsi="Palatino"/>
                <w:sz w:val="18"/>
              </w:rPr>
            </w:pPr>
          </w:p>
          <w:p w14:paraId="4B9ABCC8" w14:textId="0A4928B0" w:rsidR="005A401C" w:rsidRDefault="005A401C" w:rsidP="008E0045">
            <w:pPr>
              <w:rPr>
                <w:rFonts w:ascii="Palatino" w:hAnsi="Palatino"/>
                <w:sz w:val="18"/>
              </w:rPr>
            </w:pPr>
          </w:p>
          <w:p w14:paraId="33AAAE39" w14:textId="35EA82B8" w:rsidR="005A401C" w:rsidRDefault="005A401C" w:rsidP="008E0045">
            <w:pPr>
              <w:rPr>
                <w:rFonts w:ascii="Palatino" w:hAnsi="Palatino"/>
                <w:sz w:val="18"/>
              </w:rPr>
            </w:pPr>
          </w:p>
          <w:p w14:paraId="0517FFDC" w14:textId="77777777" w:rsidR="005A401C" w:rsidRDefault="005A401C" w:rsidP="008E0045">
            <w:pPr>
              <w:rPr>
                <w:rFonts w:ascii="Palatino" w:hAnsi="Palatino"/>
                <w:sz w:val="18"/>
              </w:rPr>
            </w:pPr>
          </w:p>
          <w:p w14:paraId="4A534E91" w14:textId="77777777" w:rsidR="0030691F" w:rsidRDefault="0030691F" w:rsidP="008E0045">
            <w:pPr>
              <w:rPr>
                <w:rFonts w:ascii="Palatino" w:hAnsi="Palatino"/>
                <w:sz w:val="18"/>
              </w:rPr>
            </w:pPr>
          </w:p>
          <w:p w14:paraId="78F9F348" w14:textId="77777777" w:rsidR="0030691F" w:rsidRDefault="0030691F" w:rsidP="008E0045">
            <w:pPr>
              <w:rPr>
                <w:rFonts w:ascii="Palatino" w:hAnsi="Palatino"/>
                <w:sz w:val="18"/>
              </w:rPr>
            </w:pPr>
          </w:p>
          <w:p w14:paraId="27F70380" w14:textId="77777777" w:rsidR="0030691F" w:rsidRDefault="0030691F" w:rsidP="008E0045">
            <w:pPr>
              <w:rPr>
                <w:rFonts w:ascii="Palatino" w:hAnsi="Palatino"/>
                <w:sz w:val="18"/>
              </w:rPr>
            </w:pPr>
          </w:p>
          <w:p w14:paraId="4A4E002B" w14:textId="77777777" w:rsidR="0030691F" w:rsidRDefault="0030691F" w:rsidP="008E0045">
            <w:pPr>
              <w:rPr>
                <w:rFonts w:ascii="Palatino" w:hAnsi="Palatino"/>
                <w:sz w:val="18"/>
              </w:rPr>
            </w:pPr>
          </w:p>
          <w:p w14:paraId="2D695414" w14:textId="77777777" w:rsidR="0030691F" w:rsidRDefault="0030691F" w:rsidP="008E0045">
            <w:pPr>
              <w:rPr>
                <w:rFonts w:ascii="Palatino" w:hAnsi="Palatino"/>
                <w:sz w:val="18"/>
              </w:rPr>
            </w:pPr>
          </w:p>
          <w:p w14:paraId="0165877E" w14:textId="4B2BDCD4" w:rsidR="005A401C" w:rsidRDefault="005A401C" w:rsidP="008E0045">
            <w:pPr>
              <w:rPr>
                <w:rFonts w:ascii="Palatino" w:hAnsi="Palatino"/>
                <w:sz w:val="20"/>
              </w:rPr>
            </w:pPr>
          </w:p>
        </w:tc>
      </w:tr>
    </w:tbl>
    <w:p w14:paraId="6AE7763E" w14:textId="77777777" w:rsidR="0030691F" w:rsidRDefault="0030691F" w:rsidP="0030691F">
      <w:pPr>
        <w:rPr>
          <w:rFonts w:ascii="Palatino" w:hAnsi="Palatino"/>
          <w:sz w:val="20"/>
        </w:rPr>
      </w:pPr>
    </w:p>
    <w:p w14:paraId="4CB00FE3" w14:textId="77777777" w:rsidR="0030691F" w:rsidRDefault="0030691F" w:rsidP="0030691F">
      <w:pPr>
        <w:rPr>
          <w:rFonts w:ascii="Palatino" w:hAnsi="Palatino"/>
          <w:b/>
          <w:sz w:val="18"/>
        </w:rPr>
      </w:pPr>
      <w:r>
        <w:rPr>
          <w:rFonts w:ascii="Palatino" w:hAnsi="Palatino"/>
          <w:b/>
          <w:sz w:val="20"/>
        </w:rPr>
        <w:t>PLEASE ATTACH</w:t>
      </w:r>
    </w:p>
    <w:p w14:paraId="46FF4BB0" w14:textId="77777777" w:rsidR="007B0EDF" w:rsidRDefault="007B0EDF" w:rsidP="00866E0A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31" w:color="auto"/>
        </w:pBdr>
        <w:rPr>
          <w:rFonts w:ascii="Palatino" w:hAnsi="Palatino"/>
          <w:b/>
          <w:sz w:val="18"/>
        </w:rPr>
      </w:pPr>
      <w:r>
        <w:rPr>
          <w:rFonts w:ascii="Palatino" w:hAnsi="Palatino"/>
          <w:b/>
          <w:sz w:val="18"/>
        </w:rPr>
        <w:t>References cited, if applicable</w:t>
      </w:r>
    </w:p>
    <w:p w14:paraId="6BCA6A2D" w14:textId="27A7DD8F" w:rsidR="00964D4E" w:rsidRDefault="00964D4E" w:rsidP="00866E0A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31" w:color="auto"/>
        </w:pBdr>
        <w:rPr>
          <w:rFonts w:ascii="Palatino" w:hAnsi="Palatino"/>
          <w:b/>
          <w:sz w:val="18"/>
        </w:rPr>
      </w:pPr>
      <w:r>
        <w:rPr>
          <w:rFonts w:ascii="Palatino" w:hAnsi="Palatino"/>
          <w:b/>
          <w:sz w:val="18"/>
        </w:rPr>
        <w:t>Letter from supervising faculty</w:t>
      </w:r>
      <w:r w:rsidR="007B0EDF">
        <w:rPr>
          <w:rFonts w:ascii="Palatino" w:hAnsi="Palatino"/>
          <w:b/>
          <w:sz w:val="18"/>
        </w:rPr>
        <w:t xml:space="preserve"> (can be submitted separately If the advisor prefers)</w:t>
      </w:r>
    </w:p>
    <w:p w14:paraId="708EB0F5" w14:textId="0843D1BD" w:rsidR="0030691F" w:rsidRDefault="0030691F" w:rsidP="00866E0A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31" w:color="auto"/>
        </w:pBdr>
        <w:rPr>
          <w:rFonts w:ascii="Palatino" w:hAnsi="Palatino"/>
          <w:b/>
          <w:sz w:val="18"/>
          <w:lang w:val="fr-FR"/>
        </w:rPr>
      </w:pPr>
      <w:proofErr w:type="spellStart"/>
      <w:r w:rsidRPr="0095340E">
        <w:rPr>
          <w:rFonts w:ascii="Palatino" w:hAnsi="Palatino"/>
          <w:b/>
          <w:sz w:val="18"/>
          <w:lang w:val="fr-FR"/>
        </w:rPr>
        <w:t>Current</w:t>
      </w:r>
      <w:proofErr w:type="spellEnd"/>
      <w:r w:rsidRPr="0095340E">
        <w:rPr>
          <w:rFonts w:ascii="Palatino" w:hAnsi="Palatino"/>
          <w:b/>
          <w:sz w:val="18"/>
          <w:lang w:val="fr-FR"/>
        </w:rPr>
        <w:t xml:space="preserve"> curriculum vita</w:t>
      </w:r>
      <w:r w:rsidR="00964D4E">
        <w:rPr>
          <w:rFonts w:ascii="Palatino" w:hAnsi="Palatino"/>
          <w:b/>
          <w:sz w:val="18"/>
          <w:lang w:val="fr-FR"/>
        </w:rPr>
        <w:t>e</w:t>
      </w:r>
      <w:r w:rsidRPr="0095340E">
        <w:rPr>
          <w:rFonts w:ascii="Palatino" w:hAnsi="Palatino"/>
          <w:b/>
          <w:sz w:val="18"/>
          <w:lang w:val="fr-FR"/>
        </w:rPr>
        <w:t xml:space="preserve"> (2</w:t>
      </w:r>
      <w:r w:rsidR="00964D4E">
        <w:rPr>
          <w:rFonts w:ascii="Palatino" w:hAnsi="Palatino"/>
          <w:b/>
          <w:sz w:val="18"/>
          <w:lang w:val="fr-FR"/>
        </w:rPr>
        <w:t>-</w:t>
      </w:r>
      <w:r w:rsidRPr="0095340E">
        <w:rPr>
          <w:rFonts w:ascii="Palatino" w:hAnsi="Palatino"/>
          <w:b/>
          <w:sz w:val="18"/>
          <w:lang w:val="fr-FR"/>
        </w:rPr>
        <w:t>page maximum)</w:t>
      </w:r>
    </w:p>
    <w:p w14:paraId="2CD201D3" w14:textId="3350D1E4" w:rsidR="007B0EDF" w:rsidRPr="0095340E" w:rsidRDefault="007B0EDF" w:rsidP="00866E0A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31" w:color="auto"/>
        </w:pBdr>
        <w:rPr>
          <w:rFonts w:ascii="Palatino" w:hAnsi="Palatino"/>
          <w:b/>
          <w:sz w:val="18"/>
          <w:lang w:val="fr-FR"/>
        </w:rPr>
      </w:pPr>
      <w:r>
        <w:rPr>
          <w:rFonts w:ascii="Palatino" w:hAnsi="Palatino"/>
          <w:b/>
          <w:sz w:val="18"/>
          <w:lang w:val="fr-FR"/>
        </w:rPr>
        <w:t xml:space="preserve">Description of </w:t>
      </w:r>
      <w:proofErr w:type="spellStart"/>
      <w:r>
        <w:rPr>
          <w:rFonts w:ascii="Palatino" w:hAnsi="Palatino"/>
          <w:b/>
          <w:sz w:val="18"/>
          <w:lang w:val="fr-FR"/>
        </w:rPr>
        <w:t>work</w:t>
      </w:r>
      <w:proofErr w:type="spellEnd"/>
      <w:r>
        <w:rPr>
          <w:rFonts w:ascii="Palatino" w:hAnsi="Palatino"/>
          <w:b/>
          <w:sz w:val="18"/>
          <w:lang w:val="fr-FR"/>
        </w:rPr>
        <w:t xml:space="preserve"> </w:t>
      </w:r>
      <w:proofErr w:type="spellStart"/>
      <w:r>
        <w:rPr>
          <w:rFonts w:ascii="Palatino" w:hAnsi="Palatino"/>
          <w:b/>
          <w:sz w:val="18"/>
          <w:lang w:val="fr-FR"/>
        </w:rPr>
        <w:t>accomplished</w:t>
      </w:r>
      <w:proofErr w:type="spellEnd"/>
      <w:r>
        <w:rPr>
          <w:rFonts w:ascii="Palatino" w:hAnsi="Palatino"/>
          <w:b/>
          <w:sz w:val="18"/>
          <w:lang w:val="fr-FR"/>
        </w:rPr>
        <w:t xml:space="preserve"> </w:t>
      </w:r>
      <w:proofErr w:type="spellStart"/>
      <w:r>
        <w:rPr>
          <w:rFonts w:ascii="Palatino" w:hAnsi="Palatino"/>
          <w:b/>
          <w:sz w:val="18"/>
          <w:lang w:val="fr-FR"/>
        </w:rPr>
        <w:t>under</w:t>
      </w:r>
      <w:proofErr w:type="spellEnd"/>
      <w:r>
        <w:rPr>
          <w:rFonts w:ascii="Palatino" w:hAnsi="Palatino"/>
          <w:b/>
          <w:sz w:val="18"/>
          <w:lang w:val="fr-FR"/>
        </w:rPr>
        <w:t xml:space="preserve"> </w:t>
      </w:r>
      <w:proofErr w:type="spellStart"/>
      <w:r>
        <w:rPr>
          <w:rFonts w:ascii="Palatino" w:hAnsi="Palatino"/>
          <w:b/>
          <w:sz w:val="18"/>
          <w:lang w:val="fr-FR"/>
        </w:rPr>
        <w:t>previous</w:t>
      </w:r>
      <w:proofErr w:type="spellEnd"/>
      <w:r>
        <w:rPr>
          <w:rFonts w:ascii="Palatino" w:hAnsi="Palatino"/>
          <w:b/>
          <w:sz w:val="18"/>
          <w:lang w:val="fr-FR"/>
        </w:rPr>
        <w:t xml:space="preserve"> support, if applicable (250 </w:t>
      </w:r>
      <w:proofErr w:type="spellStart"/>
      <w:r>
        <w:rPr>
          <w:rFonts w:ascii="Palatino" w:hAnsi="Palatino"/>
          <w:b/>
          <w:sz w:val="18"/>
          <w:lang w:val="fr-FR"/>
        </w:rPr>
        <w:t>words</w:t>
      </w:r>
      <w:proofErr w:type="spellEnd"/>
      <w:r>
        <w:rPr>
          <w:rFonts w:ascii="Palatino" w:hAnsi="Palatino"/>
          <w:b/>
          <w:sz w:val="18"/>
          <w:lang w:val="fr-FR"/>
        </w:rPr>
        <w:t xml:space="preserve"> max)</w:t>
      </w:r>
    </w:p>
    <w:p w14:paraId="6D10FCF2" w14:textId="77777777" w:rsidR="00866E0A" w:rsidRDefault="00866E0A" w:rsidP="0030691F">
      <w:pPr>
        <w:jc w:val="center"/>
        <w:rPr>
          <w:rFonts w:ascii="Palatino" w:hAnsi="Palatino"/>
          <w:sz w:val="18"/>
        </w:rPr>
      </w:pPr>
    </w:p>
    <w:p w14:paraId="7D1A7916" w14:textId="77777777" w:rsidR="00866E0A" w:rsidRDefault="00866E0A" w:rsidP="0030691F">
      <w:pPr>
        <w:jc w:val="center"/>
        <w:rPr>
          <w:rFonts w:ascii="Palatino" w:hAnsi="Palatino"/>
          <w:sz w:val="18"/>
        </w:rPr>
      </w:pPr>
    </w:p>
    <w:p w14:paraId="677A0C14" w14:textId="77777777" w:rsidR="00866E0A" w:rsidRDefault="00866E0A" w:rsidP="0030691F">
      <w:pPr>
        <w:jc w:val="center"/>
        <w:rPr>
          <w:rFonts w:ascii="Palatino" w:hAnsi="Palatino"/>
          <w:sz w:val="18"/>
        </w:rPr>
      </w:pPr>
    </w:p>
    <w:p w14:paraId="1C34F28B" w14:textId="24F7C221" w:rsidR="00AA71C2" w:rsidRPr="00AA71C2" w:rsidRDefault="0030691F" w:rsidP="005A401C">
      <w:pPr>
        <w:jc w:val="center"/>
      </w:pPr>
      <w:r>
        <w:rPr>
          <w:rFonts w:ascii="Palatino" w:hAnsi="Palatino"/>
          <w:sz w:val="18"/>
        </w:rPr>
        <w:t>University of California, Davis, Natural Reserve System-Application Form-Student Research Grants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>-</w:t>
      </w:r>
      <w:r w:rsidR="00866E0A">
        <w:rPr>
          <w:rFonts w:ascii="Palatino" w:hAnsi="Palatino"/>
          <w:sz w:val="18"/>
        </w:rPr>
        <w:t xml:space="preserve"> </w:t>
      </w:r>
      <w:r>
        <w:rPr>
          <w:rFonts w:ascii="Palatino" w:hAnsi="Palatino"/>
          <w:sz w:val="18"/>
        </w:rPr>
        <w:t xml:space="preserve">Page </w:t>
      </w:r>
      <w:r w:rsidR="00866E0A">
        <w:rPr>
          <w:rFonts w:ascii="Palatino" w:hAnsi="Palatino"/>
          <w:sz w:val="18"/>
        </w:rPr>
        <w:t>5</w:t>
      </w:r>
      <w:r>
        <w:rPr>
          <w:rFonts w:ascii="Palatino" w:hAnsi="Palatino"/>
          <w:sz w:val="18"/>
        </w:rPr>
        <w:tab/>
      </w:r>
    </w:p>
    <w:sectPr w:rsidR="00AA71C2" w:rsidRPr="00AA71C2" w:rsidSect="00BF0B25">
      <w:type w:val="continuous"/>
      <w:pgSz w:w="12240" w:h="15840"/>
      <w:pgMar w:top="792" w:right="1440" w:bottom="1008" w:left="1440" w:header="720" w:footer="6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D228" w14:textId="77777777" w:rsidR="004F331F" w:rsidRDefault="004F331F" w:rsidP="00A35625">
      <w:r>
        <w:separator/>
      </w:r>
    </w:p>
  </w:endnote>
  <w:endnote w:type="continuationSeparator" w:id="0">
    <w:p w14:paraId="4514893C" w14:textId="77777777" w:rsidR="004F331F" w:rsidRDefault="004F331F" w:rsidP="00A3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31EF7" w14:textId="77777777" w:rsidR="004F331F" w:rsidRDefault="004F331F" w:rsidP="00A35625">
      <w:r>
        <w:separator/>
      </w:r>
    </w:p>
  </w:footnote>
  <w:footnote w:type="continuationSeparator" w:id="0">
    <w:p w14:paraId="264ED24E" w14:textId="77777777" w:rsidR="004F331F" w:rsidRDefault="004F331F" w:rsidP="00A35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929"/>
    <w:multiLevelType w:val="multilevel"/>
    <w:tmpl w:val="8B4C4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E139A"/>
    <w:multiLevelType w:val="multilevel"/>
    <w:tmpl w:val="040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56C0D1A"/>
    <w:multiLevelType w:val="hybridMultilevel"/>
    <w:tmpl w:val="31C83350"/>
    <w:lvl w:ilvl="0" w:tplc="970E5D00">
      <w:start w:val="1571"/>
      <w:numFmt w:val="decimal"/>
      <w:lvlText w:val="%1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9703B8"/>
    <w:multiLevelType w:val="hybridMultilevel"/>
    <w:tmpl w:val="A3A0AFAA"/>
    <w:lvl w:ilvl="0" w:tplc="0B004F2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15275D"/>
    <w:multiLevelType w:val="multilevel"/>
    <w:tmpl w:val="8B5E2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773A5E"/>
    <w:multiLevelType w:val="multilevel"/>
    <w:tmpl w:val="040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52CF1EF4"/>
    <w:multiLevelType w:val="hybridMultilevel"/>
    <w:tmpl w:val="7A1AA00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D5309A"/>
    <w:multiLevelType w:val="hybridMultilevel"/>
    <w:tmpl w:val="EDA8C61E"/>
    <w:lvl w:ilvl="0" w:tplc="CDF6E0A0">
      <w:start w:val="1571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7259670">
    <w:abstractNumId w:val="7"/>
  </w:num>
  <w:num w:numId="2" w16cid:durableId="1930306157">
    <w:abstractNumId w:val="2"/>
  </w:num>
  <w:num w:numId="3" w16cid:durableId="1132211268">
    <w:abstractNumId w:val="6"/>
  </w:num>
  <w:num w:numId="4" w16cid:durableId="2012830606">
    <w:abstractNumId w:val="3"/>
  </w:num>
  <w:num w:numId="5" w16cid:durableId="682558781">
    <w:abstractNumId w:val="1"/>
  </w:num>
  <w:num w:numId="6" w16cid:durableId="262226751">
    <w:abstractNumId w:val="0"/>
  </w:num>
  <w:num w:numId="7" w16cid:durableId="1513492816">
    <w:abstractNumId w:val="4"/>
  </w:num>
  <w:num w:numId="8" w16cid:durableId="9689775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59"/>
    <w:rsid w:val="00000E77"/>
    <w:rsid w:val="000166AC"/>
    <w:rsid w:val="00037C73"/>
    <w:rsid w:val="00075F73"/>
    <w:rsid w:val="000775C7"/>
    <w:rsid w:val="000A64C3"/>
    <w:rsid w:val="000B6258"/>
    <w:rsid w:val="000E0E42"/>
    <w:rsid w:val="001053AD"/>
    <w:rsid w:val="001173DC"/>
    <w:rsid w:val="00183FF9"/>
    <w:rsid w:val="0018654A"/>
    <w:rsid w:val="0019405E"/>
    <w:rsid w:val="001E0BC8"/>
    <w:rsid w:val="001F3E85"/>
    <w:rsid w:val="00215E60"/>
    <w:rsid w:val="002214F9"/>
    <w:rsid w:val="00250137"/>
    <w:rsid w:val="002C64B2"/>
    <w:rsid w:val="002D2750"/>
    <w:rsid w:val="002D41BB"/>
    <w:rsid w:val="002D7702"/>
    <w:rsid w:val="002F023C"/>
    <w:rsid w:val="002F3772"/>
    <w:rsid w:val="002F74F5"/>
    <w:rsid w:val="0030691F"/>
    <w:rsid w:val="003A4C63"/>
    <w:rsid w:val="003A5646"/>
    <w:rsid w:val="003C3998"/>
    <w:rsid w:val="003D5B01"/>
    <w:rsid w:val="0042540F"/>
    <w:rsid w:val="0044434E"/>
    <w:rsid w:val="00455B6B"/>
    <w:rsid w:val="004F156C"/>
    <w:rsid w:val="004F331F"/>
    <w:rsid w:val="00500273"/>
    <w:rsid w:val="00500939"/>
    <w:rsid w:val="005050E9"/>
    <w:rsid w:val="005071F7"/>
    <w:rsid w:val="00532E17"/>
    <w:rsid w:val="0054056D"/>
    <w:rsid w:val="00543401"/>
    <w:rsid w:val="00560EA9"/>
    <w:rsid w:val="00586594"/>
    <w:rsid w:val="00594AFF"/>
    <w:rsid w:val="005A401C"/>
    <w:rsid w:val="005D428E"/>
    <w:rsid w:val="006002B6"/>
    <w:rsid w:val="00674981"/>
    <w:rsid w:val="00680A10"/>
    <w:rsid w:val="006A0727"/>
    <w:rsid w:val="006C5F40"/>
    <w:rsid w:val="006F7EB4"/>
    <w:rsid w:val="00743394"/>
    <w:rsid w:val="00766B50"/>
    <w:rsid w:val="00787725"/>
    <w:rsid w:val="007B0EDF"/>
    <w:rsid w:val="007B3DD4"/>
    <w:rsid w:val="00803B48"/>
    <w:rsid w:val="00856BC9"/>
    <w:rsid w:val="00866E0A"/>
    <w:rsid w:val="008A088A"/>
    <w:rsid w:val="008B7CB7"/>
    <w:rsid w:val="008C058A"/>
    <w:rsid w:val="008D2437"/>
    <w:rsid w:val="008D5284"/>
    <w:rsid w:val="009051C8"/>
    <w:rsid w:val="00933393"/>
    <w:rsid w:val="0095650B"/>
    <w:rsid w:val="00964D4E"/>
    <w:rsid w:val="009673E1"/>
    <w:rsid w:val="00986514"/>
    <w:rsid w:val="009877A5"/>
    <w:rsid w:val="009B01EE"/>
    <w:rsid w:val="00A154E4"/>
    <w:rsid w:val="00A25903"/>
    <w:rsid w:val="00A35625"/>
    <w:rsid w:val="00A670C8"/>
    <w:rsid w:val="00A77B4A"/>
    <w:rsid w:val="00A87220"/>
    <w:rsid w:val="00AA71C2"/>
    <w:rsid w:val="00AF5022"/>
    <w:rsid w:val="00B4484D"/>
    <w:rsid w:val="00B67565"/>
    <w:rsid w:val="00B811DD"/>
    <w:rsid w:val="00BA2B05"/>
    <w:rsid w:val="00BD0459"/>
    <w:rsid w:val="00BF0B25"/>
    <w:rsid w:val="00C13F30"/>
    <w:rsid w:val="00C17277"/>
    <w:rsid w:val="00C45D63"/>
    <w:rsid w:val="00C45F49"/>
    <w:rsid w:val="00C767A5"/>
    <w:rsid w:val="00D3130B"/>
    <w:rsid w:val="00DD1AA7"/>
    <w:rsid w:val="00DD53A6"/>
    <w:rsid w:val="00E03A13"/>
    <w:rsid w:val="00E33204"/>
    <w:rsid w:val="00E40DDD"/>
    <w:rsid w:val="00EB71E6"/>
    <w:rsid w:val="00EF3EA7"/>
    <w:rsid w:val="00EF5CB6"/>
    <w:rsid w:val="00F36CA9"/>
    <w:rsid w:val="00F37474"/>
    <w:rsid w:val="00F857C4"/>
    <w:rsid w:val="00F86933"/>
    <w:rsid w:val="00F95A85"/>
    <w:rsid w:val="00FF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E10BDB"/>
  <w15:chartTrackingRefBased/>
  <w15:docId w15:val="{E89806A2-2A44-448C-9EC3-ABA3D6D2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30691F"/>
    <w:pPr>
      <w:keepNext/>
      <w:jc w:val="both"/>
      <w:outlineLvl w:val="7"/>
    </w:pPr>
    <w:rPr>
      <w:rFonts w:ascii="Palatino" w:hAnsi="Palatino"/>
      <w:b/>
      <w:kern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75F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45F49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rsid w:val="00543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3D5B01"/>
    <w:rPr>
      <w:color w:val="0000FF"/>
      <w:u w:val="single"/>
    </w:rPr>
  </w:style>
  <w:style w:type="paragraph" w:styleId="Footer">
    <w:name w:val="footer"/>
    <w:basedOn w:val="Normal"/>
    <w:link w:val="FooterChar"/>
    <w:rsid w:val="00A3562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A35625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AA71C2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rsid w:val="0030691F"/>
    <w:rPr>
      <w:rFonts w:ascii="Palatino" w:hAnsi="Palatino"/>
      <w:b/>
      <w:kern w:val="18"/>
      <w:sz w:val="24"/>
    </w:rPr>
  </w:style>
  <w:style w:type="paragraph" w:customStyle="1" w:styleId="tpxbold">
    <w:name w:val="tpxbold"/>
    <w:basedOn w:val="Normal"/>
    <w:rsid w:val="0030691F"/>
    <w:pPr>
      <w:spacing w:before="100" w:beforeAutospacing="1" w:after="100" w:afterAutospacing="1"/>
    </w:pPr>
    <w:rPr>
      <w:rFonts w:ascii="Verdana" w:hAnsi="Verdana"/>
      <w:b/>
      <w:bCs/>
      <w:sz w:val="18"/>
      <w:szCs w:val="18"/>
    </w:rPr>
  </w:style>
  <w:style w:type="character" w:customStyle="1" w:styleId="tpx1">
    <w:name w:val="tpx1"/>
    <w:rsid w:val="0030691F"/>
    <w:rPr>
      <w:rFonts w:ascii="Verdana" w:hAnsi="Verdana" w:hint="default"/>
      <w:b w:val="0"/>
      <w:bCs w:val="0"/>
      <w:color w:val="333333"/>
      <w:sz w:val="18"/>
      <w:szCs w:val="18"/>
    </w:rPr>
  </w:style>
  <w:style w:type="character" w:customStyle="1" w:styleId="tpxbold1">
    <w:name w:val="tpxbold1"/>
    <w:rsid w:val="0030691F"/>
    <w:rPr>
      <w:rFonts w:ascii="Verdana" w:hAnsi="Verdana" w:hint="default"/>
      <w:b/>
      <w:bCs/>
      <w:sz w:val="18"/>
      <w:szCs w:val="18"/>
    </w:rPr>
  </w:style>
  <w:style w:type="paragraph" w:styleId="CommentText">
    <w:name w:val="annotation text"/>
    <w:basedOn w:val="Normal"/>
    <w:link w:val="CommentTextChar"/>
    <w:rsid w:val="0030691F"/>
    <w:rPr>
      <w:rFonts w:ascii="Times" w:eastAsia="Times" w:hAnsi="Time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0691F"/>
    <w:rPr>
      <w:rFonts w:ascii="Times" w:eastAsia="Times" w:hAnsi="Times"/>
    </w:rPr>
  </w:style>
  <w:style w:type="paragraph" w:styleId="NormalWeb">
    <w:name w:val="Normal (Web)"/>
    <w:basedOn w:val="Normal"/>
    <w:rsid w:val="0030691F"/>
    <w:rPr>
      <w:rFonts w:eastAsia="Times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7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P\MGMT\EXEC\Berg\Templates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4</TotalTime>
  <Pages>5</Pages>
  <Words>542</Words>
  <Characters>3315</Characters>
  <Application>Microsoft Office Word</Application>
  <DocSecurity>0</DocSecurity>
  <Lines>414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CALIFORNIA, DAVIS</vt:lpstr>
    </vt:vector>
  </TitlesOfParts>
  <Company>UC Davis</Company>
  <LinksUpToDate>false</LinksUpToDate>
  <CharactersWithSpaces>3789</CharactersWithSpaces>
  <SharedDoc>false</SharedDoc>
  <HLinks>
    <vt:vector size="6" baseType="variant">
      <vt:variant>
        <vt:i4>7798879</vt:i4>
      </vt:variant>
      <vt:variant>
        <vt:i4>0</vt:i4>
      </vt:variant>
      <vt:variant>
        <vt:i4>0</vt:i4>
      </vt:variant>
      <vt:variant>
        <vt:i4>5</vt:i4>
      </vt:variant>
      <vt:variant>
        <vt:lpwstr>mailto:jjclary@ucdavis.edu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CALIFORNIA, DAVIS</dc:title>
  <dc:subject/>
  <dc:creator>Berg</dc:creator>
  <cp:keywords/>
  <cp:lastModifiedBy>Shane M Waddell</cp:lastModifiedBy>
  <cp:revision>2</cp:revision>
  <cp:lastPrinted>2022-02-02T21:57:00Z</cp:lastPrinted>
  <dcterms:created xsi:type="dcterms:W3CDTF">2025-12-08T21:28:00Z</dcterms:created>
  <dcterms:modified xsi:type="dcterms:W3CDTF">2025-12-08T21:28:00Z</dcterms:modified>
</cp:coreProperties>
</file>